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AE7" w:rsidRPr="00CA772C" w:rsidRDefault="00502AE7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502AE7" w:rsidRPr="00DC3095" w:rsidRDefault="00502AE7" w:rsidP="00DF3C6E">
      <w:pPr>
        <w:ind w:firstLine="540"/>
        <w:jc w:val="center"/>
        <w:rPr>
          <w:b/>
          <w:bCs/>
          <w:sz w:val="32"/>
          <w:szCs w:val="32"/>
        </w:rPr>
      </w:pPr>
      <w:bookmarkStart w:id="0" w:name="_GoBack"/>
      <w:r w:rsidRPr="00DC3095">
        <w:rPr>
          <w:b/>
          <w:bCs/>
          <w:sz w:val="32"/>
          <w:szCs w:val="32"/>
        </w:rPr>
        <w:t>Зарипов Руслан Аслидинович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70"/>
        <w:gridCol w:w="4686"/>
        <w:gridCol w:w="2835"/>
        <w:gridCol w:w="1984"/>
        <w:gridCol w:w="2977"/>
      </w:tblGrid>
      <w:tr w:rsidR="00502AE7" w:rsidRPr="00CA772C">
        <w:trPr>
          <w:trHeight w:val="1813"/>
        </w:trPr>
        <w:tc>
          <w:tcPr>
            <w:tcW w:w="540" w:type="dxa"/>
          </w:tcPr>
          <w:bookmarkEnd w:id="0"/>
          <w:p w:rsidR="00502AE7" w:rsidRPr="00CA772C" w:rsidRDefault="00502AE7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502AE7" w:rsidRPr="00CA772C" w:rsidRDefault="00502AE7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502AE7" w:rsidRPr="00CA772C" w:rsidRDefault="00502AE7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502AE7" w:rsidRPr="00CA772C" w:rsidRDefault="00502AE7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502AE7" w:rsidRPr="00CA772C" w:rsidRDefault="00502AE7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502AE7" w:rsidRPr="00CA772C" w:rsidRDefault="00502AE7" w:rsidP="006F7880">
            <w:pPr>
              <w:jc w:val="center"/>
            </w:pPr>
            <w:r w:rsidRPr="00CA772C">
              <w:t>Примечания</w:t>
            </w:r>
          </w:p>
        </w:tc>
      </w:tr>
      <w:tr w:rsidR="00502AE7" w:rsidRPr="00CA772C">
        <w:trPr>
          <w:trHeight w:val="269"/>
        </w:trPr>
        <w:tc>
          <w:tcPr>
            <w:tcW w:w="540" w:type="dxa"/>
          </w:tcPr>
          <w:p w:rsidR="00502AE7" w:rsidRPr="00CA772C" w:rsidRDefault="00502AE7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502AE7" w:rsidRPr="00CA772C" w:rsidRDefault="00502AE7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502AE7" w:rsidRPr="00CA772C" w:rsidRDefault="00502AE7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502AE7" w:rsidRPr="00CA772C" w:rsidRDefault="00502AE7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502AE7" w:rsidRPr="00CA772C" w:rsidRDefault="00502AE7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502AE7" w:rsidRPr="00CA772C" w:rsidRDefault="00502AE7" w:rsidP="006F7880">
            <w:pPr>
              <w:jc w:val="center"/>
            </w:pPr>
            <w:r w:rsidRPr="00CA772C">
              <w:t>6</w:t>
            </w:r>
          </w:p>
        </w:tc>
      </w:tr>
      <w:tr w:rsidR="00502AE7" w:rsidRPr="00CA772C">
        <w:trPr>
          <w:trHeight w:val="552"/>
        </w:trPr>
        <w:tc>
          <w:tcPr>
            <w:tcW w:w="14992" w:type="dxa"/>
            <w:gridSpan w:val="6"/>
          </w:tcPr>
          <w:p w:rsidR="00502AE7" w:rsidRPr="00CA772C" w:rsidRDefault="00502AE7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502AE7" w:rsidRPr="00CA772C" w:rsidRDefault="00502AE7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502AE7" w:rsidRPr="00CA772C">
        <w:trPr>
          <w:trHeight w:val="2465"/>
        </w:trPr>
        <w:tc>
          <w:tcPr>
            <w:tcW w:w="540" w:type="dxa"/>
          </w:tcPr>
          <w:p w:rsidR="00502AE7" w:rsidRPr="00CA772C" w:rsidRDefault="00502AE7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502AE7" w:rsidRPr="00CA772C" w:rsidRDefault="00502AE7" w:rsidP="006F7880">
            <w:r w:rsidRPr="00CA772C">
              <w:t>Уровень успеваемости за весь период обучения</w:t>
            </w:r>
          </w:p>
          <w:p w:rsidR="00502AE7" w:rsidRPr="00CA772C" w:rsidRDefault="00502AE7" w:rsidP="006F7880"/>
        </w:tc>
        <w:tc>
          <w:tcPr>
            <w:tcW w:w="4686" w:type="dxa"/>
          </w:tcPr>
          <w:p w:rsidR="00502AE7" w:rsidRPr="00CA772C" w:rsidRDefault="00502AE7" w:rsidP="006F7880"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835" w:type="dxa"/>
          </w:tcPr>
          <w:p w:rsidR="00502AE7" w:rsidRPr="00CA772C" w:rsidRDefault="00502AE7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502AE7" w:rsidRPr="00CA772C" w:rsidRDefault="00502AE7" w:rsidP="006F7880">
            <w:r>
              <w:rPr>
                <w:lang w:eastAsia="en-US"/>
              </w:rPr>
              <w:t>СБу =4.2 балла</w:t>
            </w:r>
          </w:p>
        </w:tc>
        <w:tc>
          <w:tcPr>
            <w:tcW w:w="2977" w:type="dxa"/>
          </w:tcPr>
          <w:p w:rsidR="00502AE7" w:rsidRDefault="00502AE7" w:rsidP="00EE37D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r>
              <w:rPr>
                <w:lang w:eastAsia="en-US"/>
              </w:rPr>
              <w:t>=21/5=4.2 балла, где</w:t>
            </w:r>
          </w:p>
          <w:p w:rsidR="00502AE7" w:rsidRDefault="00502AE7" w:rsidP="00EE37D1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21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502AE7" w:rsidRPr="00CA772C" w:rsidRDefault="00502AE7" w:rsidP="00EE37D1">
            <w:r>
              <w:rPr>
                <w:b/>
                <w:bCs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502AE7" w:rsidRPr="00CA772C">
        <w:trPr>
          <w:trHeight w:val="524"/>
        </w:trPr>
        <w:tc>
          <w:tcPr>
            <w:tcW w:w="540" w:type="dxa"/>
          </w:tcPr>
          <w:p w:rsidR="00502AE7" w:rsidRPr="00CA772C" w:rsidRDefault="00502AE7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502AE7" w:rsidRPr="00CA772C" w:rsidRDefault="00502AE7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502AE7" w:rsidRPr="00CA772C" w:rsidRDefault="00502AE7" w:rsidP="00CA772C">
            <w:pPr>
              <w:jc w:val="both"/>
            </w:pPr>
            <w:r>
              <w:t>4,2</w:t>
            </w:r>
          </w:p>
        </w:tc>
        <w:tc>
          <w:tcPr>
            <w:tcW w:w="2977" w:type="dxa"/>
          </w:tcPr>
          <w:p w:rsidR="00502AE7" w:rsidRPr="00CA772C" w:rsidRDefault="00502AE7" w:rsidP="006F7880">
            <w:pPr>
              <w:jc w:val="both"/>
            </w:pPr>
          </w:p>
        </w:tc>
      </w:tr>
      <w:tr w:rsidR="00502AE7" w:rsidRPr="00CA772C">
        <w:trPr>
          <w:trHeight w:val="566"/>
        </w:trPr>
        <w:tc>
          <w:tcPr>
            <w:tcW w:w="14992" w:type="dxa"/>
            <w:gridSpan w:val="6"/>
          </w:tcPr>
          <w:p w:rsidR="00502AE7" w:rsidRPr="00CA772C" w:rsidRDefault="00502AE7" w:rsidP="006F7880">
            <w:pPr>
              <w:jc w:val="center"/>
            </w:pPr>
          </w:p>
        </w:tc>
      </w:tr>
      <w:tr w:rsidR="00502AE7" w:rsidRPr="00CA772C">
        <w:trPr>
          <w:trHeight w:val="722"/>
        </w:trPr>
        <w:tc>
          <w:tcPr>
            <w:tcW w:w="14992" w:type="dxa"/>
            <w:gridSpan w:val="6"/>
          </w:tcPr>
          <w:p w:rsidR="00502AE7" w:rsidRPr="00CA772C" w:rsidRDefault="00502AE7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502AE7" w:rsidRPr="00CA772C" w:rsidRDefault="00502AE7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502AE7" w:rsidRPr="00CA772C">
        <w:trPr>
          <w:trHeight w:val="254"/>
        </w:trPr>
        <w:tc>
          <w:tcPr>
            <w:tcW w:w="540" w:type="dxa"/>
          </w:tcPr>
          <w:p w:rsidR="00502AE7" w:rsidRPr="00CA772C" w:rsidRDefault="00502AE7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502AE7" w:rsidRPr="00CA772C" w:rsidRDefault="00502AE7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502AE7" w:rsidRPr="00CA772C" w:rsidRDefault="00502AE7" w:rsidP="006F7880">
            <w:pPr>
              <w:jc w:val="both"/>
            </w:pPr>
            <w:r>
              <w:rPr>
                <w:noProof/>
              </w:rPr>
              <w:t xml:space="preserve">Учавствовал в мине-футболе </w:t>
            </w:r>
          </w:p>
        </w:tc>
        <w:tc>
          <w:tcPr>
            <w:tcW w:w="2835" w:type="dxa"/>
          </w:tcPr>
          <w:p w:rsidR="00502AE7" w:rsidRPr="00CA772C" w:rsidRDefault="00502AE7" w:rsidP="006F7880">
            <w:pPr>
              <w:jc w:val="both"/>
            </w:pPr>
            <w:r>
              <w:t xml:space="preserve">Заявка прилагается </w:t>
            </w:r>
          </w:p>
        </w:tc>
        <w:tc>
          <w:tcPr>
            <w:tcW w:w="1984" w:type="dxa"/>
          </w:tcPr>
          <w:p w:rsidR="00502AE7" w:rsidRPr="00CA772C" w:rsidRDefault="00502AE7" w:rsidP="006F7880">
            <w:pPr>
              <w:jc w:val="both"/>
            </w:pPr>
            <w:r>
              <w:t>0.5</w:t>
            </w:r>
          </w:p>
        </w:tc>
        <w:tc>
          <w:tcPr>
            <w:tcW w:w="2977" w:type="dxa"/>
          </w:tcPr>
          <w:p w:rsidR="00502AE7" w:rsidRPr="00CA772C" w:rsidRDefault="00502AE7" w:rsidP="006F7880">
            <w:pPr>
              <w:jc w:val="both"/>
            </w:pPr>
            <w:r>
              <w:t>Приложение №1</w:t>
            </w:r>
          </w:p>
        </w:tc>
      </w:tr>
      <w:tr w:rsidR="00502AE7" w:rsidRPr="00CA772C">
        <w:trPr>
          <w:trHeight w:val="254"/>
        </w:trPr>
        <w:tc>
          <w:tcPr>
            <w:tcW w:w="540" w:type="dxa"/>
          </w:tcPr>
          <w:p w:rsidR="00502AE7" w:rsidRPr="00CA772C" w:rsidRDefault="00502AE7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502AE7" w:rsidRPr="00CA772C" w:rsidRDefault="00502AE7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502AE7" w:rsidRPr="00CA772C" w:rsidRDefault="00502AE7" w:rsidP="006F7880">
            <w:pPr>
              <w:jc w:val="both"/>
            </w:pPr>
            <w:r>
              <w:rPr>
                <w:noProof/>
              </w:rPr>
              <w:t>Не участвовал</w:t>
            </w:r>
          </w:p>
        </w:tc>
        <w:tc>
          <w:tcPr>
            <w:tcW w:w="2835" w:type="dxa"/>
          </w:tcPr>
          <w:p w:rsidR="00502AE7" w:rsidRPr="00CA772C" w:rsidRDefault="00502AE7" w:rsidP="006F7880">
            <w:pPr>
              <w:jc w:val="both"/>
            </w:pPr>
          </w:p>
        </w:tc>
        <w:tc>
          <w:tcPr>
            <w:tcW w:w="1984" w:type="dxa"/>
          </w:tcPr>
          <w:p w:rsidR="00502AE7" w:rsidRPr="00CA772C" w:rsidRDefault="00502AE7" w:rsidP="006F7880">
            <w:pPr>
              <w:jc w:val="both"/>
            </w:pPr>
          </w:p>
        </w:tc>
        <w:tc>
          <w:tcPr>
            <w:tcW w:w="2977" w:type="dxa"/>
          </w:tcPr>
          <w:p w:rsidR="00502AE7" w:rsidRPr="00CA772C" w:rsidRDefault="00502AE7" w:rsidP="006F7880">
            <w:pPr>
              <w:jc w:val="both"/>
            </w:pPr>
          </w:p>
        </w:tc>
      </w:tr>
      <w:tr w:rsidR="00502AE7" w:rsidRPr="00CA772C">
        <w:trPr>
          <w:trHeight w:val="1309"/>
        </w:trPr>
        <w:tc>
          <w:tcPr>
            <w:tcW w:w="540" w:type="dxa"/>
          </w:tcPr>
          <w:p w:rsidR="00502AE7" w:rsidRPr="00CA772C" w:rsidRDefault="00502AE7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502AE7" w:rsidRPr="00CA772C" w:rsidRDefault="00502AE7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686" w:type="dxa"/>
          </w:tcPr>
          <w:p w:rsidR="00502AE7" w:rsidRPr="00CA772C" w:rsidRDefault="00502AE7" w:rsidP="006F7880">
            <w:pPr>
              <w:jc w:val="both"/>
            </w:pPr>
            <w:r>
              <w:rPr>
                <w:noProof/>
              </w:rPr>
              <w:t>Не участвовал</w:t>
            </w:r>
          </w:p>
        </w:tc>
        <w:tc>
          <w:tcPr>
            <w:tcW w:w="2835" w:type="dxa"/>
          </w:tcPr>
          <w:p w:rsidR="00502AE7" w:rsidRPr="00CA772C" w:rsidRDefault="00502AE7" w:rsidP="006F7880">
            <w:pPr>
              <w:jc w:val="both"/>
            </w:pPr>
          </w:p>
        </w:tc>
        <w:tc>
          <w:tcPr>
            <w:tcW w:w="1984" w:type="dxa"/>
          </w:tcPr>
          <w:p w:rsidR="00502AE7" w:rsidRPr="00CA772C" w:rsidRDefault="00502AE7" w:rsidP="006F7880">
            <w:pPr>
              <w:jc w:val="both"/>
            </w:pPr>
          </w:p>
        </w:tc>
        <w:tc>
          <w:tcPr>
            <w:tcW w:w="2977" w:type="dxa"/>
          </w:tcPr>
          <w:p w:rsidR="00502AE7" w:rsidRPr="00CA772C" w:rsidRDefault="00502AE7" w:rsidP="006F7880">
            <w:pPr>
              <w:jc w:val="both"/>
            </w:pPr>
          </w:p>
        </w:tc>
      </w:tr>
      <w:tr w:rsidR="00502AE7" w:rsidRPr="0063461C">
        <w:trPr>
          <w:trHeight w:val="254"/>
        </w:trPr>
        <w:tc>
          <w:tcPr>
            <w:tcW w:w="540" w:type="dxa"/>
          </w:tcPr>
          <w:p w:rsidR="00502AE7" w:rsidRPr="0063461C" w:rsidRDefault="00502AE7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502AE7" w:rsidRPr="0063461C" w:rsidRDefault="00502AE7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502AE7" w:rsidRPr="0063461C" w:rsidRDefault="00502AE7" w:rsidP="00C56E19">
            <w:pPr>
              <w:jc w:val="both"/>
            </w:pPr>
            <w:r>
              <w:t>0,5</w:t>
            </w:r>
          </w:p>
        </w:tc>
        <w:tc>
          <w:tcPr>
            <w:tcW w:w="2977" w:type="dxa"/>
          </w:tcPr>
          <w:p w:rsidR="00502AE7" w:rsidRPr="0063461C" w:rsidRDefault="00502AE7" w:rsidP="00C56E19">
            <w:pPr>
              <w:jc w:val="both"/>
            </w:pPr>
          </w:p>
        </w:tc>
      </w:tr>
      <w:tr w:rsidR="00502AE7" w:rsidRPr="00CA772C">
        <w:trPr>
          <w:trHeight w:val="509"/>
        </w:trPr>
        <w:tc>
          <w:tcPr>
            <w:tcW w:w="540" w:type="dxa"/>
          </w:tcPr>
          <w:p w:rsidR="00502AE7" w:rsidRPr="00CA772C" w:rsidRDefault="00502AE7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502AE7" w:rsidRPr="00CA772C" w:rsidRDefault="00502AE7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502AE7" w:rsidRPr="00CA772C" w:rsidRDefault="00502AE7" w:rsidP="00DF3C6E">
            <w:pPr>
              <w:jc w:val="both"/>
            </w:pPr>
            <w:r>
              <w:t>4,7</w:t>
            </w:r>
          </w:p>
        </w:tc>
        <w:tc>
          <w:tcPr>
            <w:tcW w:w="2977" w:type="dxa"/>
          </w:tcPr>
          <w:p w:rsidR="00502AE7" w:rsidRPr="00CA772C" w:rsidRDefault="00502AE7" w:rsidP="00C56E19">
            <w:pPr>
              <w:jc w:val="both"/>
            </w:pPr>
          </w:p>
        </w:tc>
      </w:tr>
      <w:tr w:rsidR="00502AE7" w:rsidRPr="00CA772C">
        <w:trPr>
          <w:trHeight w:val="509"/>
        </w:trPr>
        <w:tc>
          <w:tcPr>
            <w:tcW w:w="540" w:type="dxa"/>
          </w:tcPr>
          <w:p w:rsidR="00502AE7" w:rsidRPr="00CA772C" w:rsidRDefault="00502AE7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502AE7" w:rsidRPr="00CA772C" w:rsidRDefault="00502AE7" w:rsidP="00C56E19">
            <w:pPr>
              <w:jc w:val="both"/>
            </w:pPr>
            <w:r>
              <w:t>ПОСЕЩАЕМЫЙ ГСС</w:t>
            </w:r>
          </w:p>
        </w:tc>
        <w:tc>
          <w:tcPr>
            <w:tcW w:w="4961" w:type="dxa"/>
            <w:gridSpan w:val="2"/>
          </w:tcPr>
          <w:p w:rsidR="00502AE7" w:rsidRPr="00CA772C" w:rsidRDefault="00502AE7" w:rsidP="00C56E19">
            <w:pPr>
              <w:jc w:val="both"/>
            </w:pPr>
            <w:r>
              <w:t xml:space="preserve">Рукопашный бой </w:t>
            </w:r>
          </w:p>
        </w:tc>
      </w:tr>
    </w:tbl>
    <w:p w:rsidR="00502AE7" w:rsidRDefault="00502AE7"/>
    <w:p w:rsidR="00502AE7" w:rsidRDefault="00502AE7"/>
    <w:p w:rsidR="00502AE7" w:rsidRDefault="00502AE7"/>
    <w:p w:rsidR="00502AE7" w:rsidRDefault="00502AE7"/>
    <w:p w:rsidR="00502AE7" w:rsidRDefault="00502AE7">
      <w:pPr>
        <w:sectPr w:rsidR="00502AE7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AE7" w:rsidRDefault="00502AE7" w:rsidP="00DF3C6E"/>
    <w:p w:rsidR="00502AE7" w:rsidRDefault="00502AE7" w:rsidP="002A04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690.75pt">
            <v:imagedata r:id="rId4" o:title=""/>
          </v:shape>
        </w:pict>
      </w:r>
    </w:p>
    <w:sectPr w:rsidR="00502AE7" w:rsidSect="00141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DDD"/>
    <w:rsid w:val="0001629C"/>
    <w:rsid w:val="00032311"/>
    <w:rsid w:val="000637F6"/>
    <w:rsid w:val="00066D3E"/>
    <w:rsid w:val="00095910"/>
    <w:rsid w:val="000D5358"/>
    <w:rsid w:val="001362DD"/>
    <w:rsid w:val="00141C9A"/>
    <w:rsid w:val="001638A9"/>
    <w:rsid w:val="0019068F"/>
    <w:rsid w:val="001A7D9E"/>
    <w:rsid w:val="001C0E21"/>
    <w:rsid w:val="001E1DFC"/>
    <w:rsid w:val="002A04D3"/>
    <w:rsid w:val="002C0E18"/>
    <w:rsid w:val="00502AE7"/>
    <w:rsid w:val="005063D0"/>
    <w:rsid w:val="00522968"/>
    <w:rsid w:val="005925BE"/>
    <w:rsid w:val="005B55BD"/>
    <w:rsid w:val="0063461C"/>
    <w:rsid w:val="006E39D2"/>
    <w:rsid w:val="006F3B2F"/>
    <w:rsid w:val="006F7880"/>
    <w:rsid w:val="00704461"/>
    <w:rsid w:val="00752C88"/>
    <w:rsid w:val="0079111D"/>
    <w:rsid w:val="007F62FB"/>
    <w:rsid w:val="00813899"/>
    <w:rsid w:val="008249BF"/>
    <w:rsid w:val="008573C1"/>
    <w:rsid w:val="00865878"/>
    <w:rsid w:val="009315E6"/>
    <w:rsid w:val="00954C20"/>
    <w:rsid w:val="00961D41"/>
    <w:rsid w:val="009F373A"/>
    <w:rsid w:val="00A06E76"/>
    <w:rsid w:val="00C301B9"/>
    <w:rsid w:val="00C56E19"/>
    <w:rsid w:val="00CA772C"/>
    <w:rsid w:val="00CB6979"/>
    <w:rsid w:val="00DA2DDD"/>
    <w:rsid w:val="00DB1941"/>
    <w:rsid w:val="00DC3095"/>
    <w:rsid w:val="00DE5C7B"/>
    <w:rsid w:val="00DF3C6E"/>
    <w:rsid w:val="00EE37D1"/>
    <w:rsid w:val="00F31C86"/>
    <w:rsid w:val="00F35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3</Pages>
  <Words>195</Words>
  <Characters>1117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Вован</cp:lastModifiedBy>
  <cp:revision>30</cp:revision>
  <dcterms:created xsi:type="dcterms:W3CDTF">2016-06-17T09:35:00Z</dcterms:created>
  <dcterms:modified xsi:type="dcterms:W3CDTF">2017-03-25T02:19:00Z</dcterms:modified>
</cp:coreProperties>
</file>